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270"/>
        <w:gridCol w:w="3330"/>
      </w:tblGrid>
      <w:tr w:rsidR="00A6408A" w:rsidRPr="00313C24" w14:paraId="69E2111F" w14:textId="77777777" w:rsidTr="00C654FB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RPr="00313C24" w14:paraId="61128832" w14:textId="77777777" w:rsidTr="00940408">
              <w:trPr>
                <w:trHeight w:hRule="exact" w:val="8190"/>
              </w:trPr>
              <w:tc>
                <w:tcPr>
                  <w:tcW w:w="7200" w:type="dxa"/>
                </w:tcPr>
                <w:p w14:paraId="0650B3E8" w14:textId="26147A0F" w:rsidR="00A6408A" w:rsidRPr="00313C24" w:rsidRDefault="00C654FB" w:rsidP="00940408">
                  <w:pPr>
                    <w:tabs>
                      <w:tab w:val="left" w:pos="2339"/>
                    </w:tabs>
                    <w:rPr>
                      <w:rFonts w:ascii="Arial Black" w:hAnsi="Arial Black" w:cs="Aharoni"/>
                      <w:noProof/>
                    </w:rPr>
                  </w:pPr>
                  <w:r>
                    <w:rPr>
                      <w:rFonts w:ascii="Arial Black" w:hAnsi="Arial Black" w:cs="Aharoni"/>
                      <w:noProof/>
                    </w:rPr>
                    <w:drawing>
                      <wp:inline distT="0" distB="0" distL="0" distR="0" wp14:anchorId="2503CC20" wp14:editId="45092498">
                        <wp:extent cx="1628775" cy="1628775"/>
                        <wp:effectExtent l="0" t="0" r="9525" b="0"/>
                        <wp:docPr id="20430318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303182" name="Picture 20430318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28775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 w:cs="Aharoni"/>
                      <w:noProof/>
                    </w:rPr>
                    <w:drawing>
                      <wp:inline distT="0" distB="0" distL="0" distR="0" wp14:anchorId="7A9B6105" wp14:editId="1572033E">
                        <wp:extent cx="2905125" cy="1626867"/>
                        <wp:effectExtent l="0" t="0" r="0" b="0"/>
                        <wp:docPr id="122019410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0194104" name="Picture 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026" cy="166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0408" w:rsidRPr="00313C24">
                    <w:rPr>
                      <w:rFonts w:ascii="Arial Black" w:hAnsi="Arial Black" w:cs="Aharoni"/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34BA9B0F" wp14:editId="55C73DAE">
                        <wp:simplePos x="0" y="0"/>
                        <wp:positionH relativeFrom="column">
                          <wp:posOffset>189</wp:posOffset>
                        </wp:positionH>
                        <wp:positionV relativeFrom="paragraph">
                          <wp:posOffset>14739</wp:posOffset>
                        </wp:positionV>
                        <wp:extent cx="4571365" cy="2650490"/>
                        <wp:effectExtent l="0" t="0" r="635" b="0"/>
                        <wp:wrapSquare wrapText="bothSides"/>
                        <wp:docPr id="1651631128" name="Picture 4" descr="A group of people posing for a phot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1631128" name="Picture 4" descr="A group of people posing for a photo&#10;&#10;Description automatically generated"/>
                                <pic:cNvPicPr/>
                              </pic:nvPicPr>
                              <pic:blipFill rotWithShape="1">
                                <a:blip r:embed="rId7"/>
                                <a:srcRect t="124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1365" cy="2650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40408">
                    <w:rPr>
                      <w:rFonts w:ascii="Arial Black" w:hAnsi="Arial Black" w:cs="Aharoni"/>
                      <w:noProof/>
                    </w:rPr>
                    <w:tab/>
                  </w:r>
                </w:p>
              </w:tc>
            </w:tr>
            <w:tr w:rsidR="00A6408A" w:rsidRPr="00313C24" w14:paraId="5CC2B4D1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40F9FC53" w14:textId="0C7E029E" w:rsidR="00940408" w:rsidRPr="00940408" w:rsidRDefault="00940408" w:rsidP="00940408">
                  <w:pPr>
                    <w:pStyle w:val="Subtitle"/>
                    <w:jc w:val="center"/>
                    <w:rPr>
                      <w:rFonts w:ascii="Arial Black" w:hAnsi="Arial Black" w:cs="Aharoni"/>
                      <w:sz w:val="48"/>
                      <w:szCs w:val="48"/>
                    </w:rPr>
                  </w:pPr>
                  <w:r w:rsidRPr="00313C24">
                    <w:rPr>
                      <w:rFonts w:ascii="Arial Black" w:hAnsi="Arial Black" w:cs="Aharoni"/>
                      <w:noProof/>
                      <w:sz w:val="48"/>
                      <w:szCs w:val="48"/>
                    </w:rPr>
                    <w:drawing>
                      <wp:anchor distT="0" distB="0" distL="114300" distR="114300" simplePos="0" relativeHeight="251659264" behindDoc="0" locked="0" layoutInCell="1" allowOverlap="1" wp14:anchorId="76D4E835" wp14:editId="3BF47A47">
                        <wp:simplePos x="0" y="0"/>
                        <wp:positionH relativeFrom="column">
                          <wp:posOffset>246151</wp:posOffset>
                        </wp:positionH>
                        <wp:positionV relativeFrom="paragraph">
                          <wp:posOffset>2159935</wp:posOffset>
                        </wp:positionV>
                        <wp:extent cx="4010660" cy="1444625"/>
                        <wp:effectExtent l="0" t="0" r="8890" b="3175"/>
                        <wp:wrapSquare wrapText="bothSides"/>
                        <wp:docPr id="1939848678" name="Picture 2" descr="A close-up of a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9848678" name="Picture 2" descr="A close-up of a logo&#10;&#10;Description automatically generated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0660" cy="144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55ABE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Starting 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</w:rPr>
                    <w:t>OCt 20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  <w:vertAlign w:val="superscript"/>
                    </w:rPr>
                    <w:t xml:space="preserve">, </w:t>
                  </w:r>
                  <w:r w:rsidR="009D6FFC">
                    <w:rPr>
                      <w:rFonts w:ascii="Arial Black" w:hAnsi="Arial Black" w:cs="Aharoni"/>
                      <w:sz w:val="48"/>
                      <w:szCs w:val="48"/>
                    </w:rPr>
                    <w:t>2025,</w:t>
                  </w:r>
                  <w:r w:rsidR="00A55ABE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 </w:t>
                  </w:r>
                  <w:r w:rsidR="00313C24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br/>
                  </w:r>
                  <w:r w:rsidR="00A55ABE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Mon &amp; 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</w:rPr>
                    <w:t>thur</w:t>
                  </w:r>
                  <w:r w:rsidR="00A55ABE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 </w:t>
                  </w:r>
                  <w:r w:rsidR="00313C24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>5</w:t>
                  </w:r>
                  <w:r w:rsidR="00972AA8">
                    <w:rPr>
                      <w:rFonts w:ascii="Arial Black" w:hAnsi="Arial Black" w:cs="Aharoni"/>
                      <w:sz w:val="48"/>
                      <w:szCs w:val="48"/>
                    </w:rPr>
                    <w:t>: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</w:rPr>
                    <w:t>0</w:t>
                  </w:r>
                  <w:r w:rsidR="00972AA8">
                    <w:rPr>
                      <w:rFonts w:ascii="Arial Black" w:hAnsi="Arial Black" w:cs="Aharoni"/>
                      <w:sz w:val="48"/>
                      <w:szCs w:val="48"/>
                    </w:rPr>
                    <w:t>0</w:t>
                  </w:r>
                  <w:r w:rsidR="00313C24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>-</w:t>
                  </w:r>
                  <w:r w:rsidR="00711C12">
                    <w:rPr>
                      <w:rFonts w:ascii="Arial Black" w:hAnsi="Arial Black" w:cs="Aharoni"/>
                      <w:sz w:val="48"/>
                      <w:szCs w:val="48"/>
                    </w:rPr>
                    <w:t>7:00 PM</w:t>
                  </w:r>
                  <w:r w:rsidR="00313C24">
                    <w:rPr>
                      <w:rFonts w:ascii="Arial Black" w:hAnsi="Arial Black" w:cs="Aharoni"/>
                      <w:sz w:val="60"/>
                      <w:szCs w:val="60"/>
                    </w:rPr>
                    <w:br/>
                  </w:r>
                  <w:r w:rsid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10 </w:t>
                  </w:r>
                  <w:r w:rsidR="00711C12">
                    <w:rPr>
                      <w:rFonts w:ascii="Arial Black" w:hAnsi="Arial Black" w:cs="Aharoni"/>
                      <w:sz w:val="48"/>
                      <w:szCs w:val="48"/>
                    </w:rPr>
                    <w:t>Sessions</w:t>
                  </w:r>
                  <w:r w:rsidR="009D76D1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 </w:t>
                  </w:r>
                  <w:r w:rsidR="00313C24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- </w:t>
                  </w:r>
                  <w:r w:rsidR="00A55ABE" w:rsidRPr="00313C24">
                    <w:rPr>
                      <w:rFonts w:ascii="Arial Black" w:hAnsi="Arial Black" w:cs="Aharoni"/>
                      <w:sz w:val="48"/>
                      <w:szCs w:val="48"/>
                    </w:rPr>
                    <w:t>5 week</w:t>
                  </w:r>
                  <w:r>
                    <w:rPr>
                      <w:rFonts w:ascii="Arial Black" w:hAnsi="Arial Black" w:cs="Aharoni"/>
                      <w:sz w:val="48"/>
                      <w:szCs w:val="48"/>
                    </w:rPr>
                    <w:t>s</w:t>
                  </w:r>
                  <w:r>
                    <w:rPr>
                      <w:rFonts w:ascii="Arial Black" w:hAnsi="Arial Black" w:cs="Aharoni"/>
                      <w:sz w:val="48"/>
                      <w:szCs w:val="48"/>
                    </w:rPr>
                    <w:br/>
                  </w:r>
                  <w:r w:rsidR="00AC1A6D"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Young Adults </w:t>
                  </w:r>
                  <w:r>
                    <w:rPr>
                      <w:rFonts w:ascii="Arial Black" w:hAnsi="Arial Black" w:cs="Aharoni"/>
                      <w:sz w:val="48"/>
                      <w:szCs w:val="48"/>
                    </w:rPr>
                    <w:t>1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</w:rPr>
                    <w:t>9</w:t>
                  </w:r>
                  <w:r>
                    <w:rPr>
                      <w:rFonts w:ascii="Arial Black" w:hAnsi="Arial Black" w:cs="Aharoni"/>
                      <w:sz w:val="48"/>
                      <w:szCs w:val="48"/>
                    </w:rPr>
                    <w:t>-</w:t>
                  </w:r>
                  <w:r w:rsidR="00972AA8">
                    <w:rPr>
                      <w:rFonts w:ascii="Arial Black" w:hAnsi="Arial Black" w:cs="Aharoni"/>
                      <w:sz w:val="48"/>
                      <w:szCs w:val="48"/>
                    </w:rPr>
                    <w:t>2</w:t>
                  </w:r>
                  <w:r w:rsidR="00C654FB">
                    <w:rPr>
                      <w:rFonts w:ascii="Arial Black" w:hAnsi="Arial Black" w:cs="Aharoni"/>
                      <w:sz w:val="48"/>
                      <w:szCs w:val="48"/>
                    </w:rPr>
                    <w:t>6</w:t>
                  </w:r>
                  <w:r>
                    <w:rPr>
                      <w:rFonts w:ascii="Arial Black" w:hAnsi="Arial Black" w:cs="Aharoni"/>
                      <w:sz w:val="48"/>
                      <w:szCs w:val="48"/>
                    </w:rPr>
                    <w:t xml:space="preserve"> </w:t>
                  </w:r>
                </w:p>
                <w:p w14:paraId="7DD7D992" w14:textId="6FE7AA1A" w:rsidR="00A6408A" w:rsidRPr="00313C24" w:rsidRDefault="00A6408A">
                  <w:pPr>
                    <w:rPr>
                      <w:rFonts w:ascii="Arial Black" w:hAnsi="Arial Black" w:cs="Aharoni"/>
                    </w:rPr>
                  </w:pPr>
                </w:p>
              </w:tc>
            </w:tr>
            <w:tr w:rsidR="00A6408A" w:rsidRPr="00313C24" w14:paraId="6A498DA1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349F9CA7" w14:textId="7BA67CDF" w:rsidR="00A6408A" w:rsidRPr="00313C24" w:rsidRDefault="009D76D1" w:rsidP="00313C24">
                  <w:pPr>
                    <w:jc w:val="center"/>
                    <w:rPr>
                      <w:rFonts w:ascii="Arial Black" w:hAnsi="Arial Black" w:cs="Aharoni"/>
                      <w:sz w:val="32"/>
                      <w:szCs w:val="32"/>
                    </w:rPr>
                  </w:pPr>
                  <w:r w:rsidRPr="00313C24">
                    <w:rPr>
                      <w:rFonts w:ascii="Arial Black" w:hAnsi="Arial Black" w:cs="Aharoni"/>
                      <w:caps/>
                      <w:color w:val="77500D" w:themeColor="accent1" w:themeShade="80"/>
                      <w:sz w:val="32"/>
                      <w:szCs w:val="32"/>
                    </w:rPr>
                    <w:t>YOUNG ADULT COURSE (18-30)</w:t>
                  </w:r>
                </w:p>
              </w:tc>
            </w:tr>
          </w:tbl>
          <w:p w14:paraId="22CB46F6" w14:textId="0A1E088C" w:rsidR="00A6408A" w:rsidRPr="00313C24" w:rsidRDefault="00A55ABE">
            <w:pPr>
              <w:rPr>
                <w:rFonts w:ascii="Arial Black" w:hAnsi="Arial Black" w:cs="Aharoni"/>
              </w:rPr>
            </w:pPr>
            <w:r w:rsidRPr="00313C24">
              <w:rPr>
                <w:rFonts w:ascii="Arial Black" w:hAnsi="Arial Black" w:cs="Aharoni"/>
                <w:noProof/>
              </w:rPr>
              <w:drawing>
                <wp:inline distT="0" distB="0" distL="0" distR="0" wp14:anchorId="3D3A9630" wp14:editId="0BA0732D">
                  <wp:extent cx="2486025" cy="714375"/>
                  <wp:effectExtent l="0" t="0" r="9525" b="9525"/>
                  <wp:docPr id="760757633" name="Picture 1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757633" name="Picture 1" descr="A close-up of a logo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6B6E0D4D" w14:textId="77777777" w:rsidR="00A6408A" w:rsidRPr="00313C24" w:rsidRDefault="00A6408A">
            <w:pPr>
              <w:rPr>
                <w:rFonts w:ascii="Arial Black" w:hAnsi="Arial Black" w:cs="Aharoni"/>
              </w:rPr>
            </w:pPr>
          </w:p>
        </w:tc>
        <w:tc>
          <w:tcPr>
            <w:tcW w:w="3330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330"/>
            </w:tblGrid>
            <w:tr w:rsidR="00A6408A" w:rsidRPr="00313C24" w14:paraId="7F0A8655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78013D2D" w14:textId="4D91E28B" w:rsidR="00A6408A" w:rsidRPr="00313C24" w:rsidRDefault="00A55ABE">
                  <w:pPr>
                    <w:pStyle w:val="Heading2"/>
                    <w:rPr>
                      <w:rFonts w:ascii="Arial Black" w:hAnsi="Arial Black" w:cs="Aharoni"/>
                      <w:sz w:val="24"/>
                      <w:szCs w:val="24"/>
                    </w:rPr>
                  </w:pP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WHERE: In person 570 building at hope</w:t>
                  </w:r>
                </w:p>
                <w:p w14:paraId="7968040F" w14:textId="1EE209E4" w:rsidR="00A55ABE" w:rsidRPr="00313C24" w:rsidRDefault="00A55ABE" w:rsidP="00A55ABE">
                  <w:pPr>
                    <w:pStyle w:val="Line"/>
                    <w:rPr>
                      <w:rFonts w:ascii="Arial Black" w:hAnsi="Arial Black" w:cs="Aharoni"/>
                    </w:rPr>
                  </w:pPr>
                  <w:r w:rsidRPr="00313C24">
                    <w:rPr>
                      <w:rFonts w:ascii="Arial Black" w:hAnsi="Arial Black" w:cs="Aharoni"/>
                    </w:rPr>
                    <w:t xml:space="preserve">In the </w:t>
                  </w:r>
                </w:p>
                <w:p w14:paraId="1A8CFF2F" w14:textId="5014198C" w:rsidR="00A55ABE" w:rsidRPr="00313C24" w:rsidRDefault="00A55ABE" w:rsidP="00A55ABE">
                  <w:pPr>
                    <w:pStyle w:val="Line"/>
                    <w:rPr>
                      <w:rFonts w:ascii="Arial Black" w:hAnsi="Arial Black" w:cs="Aharoni"/>
                    </w:rPr>
                  </w:pPr>
                  <w:r w:rsidRPr="00313C24">
                    <w:rPr>
                      <w:rFonts w:ascii="Arial Black" w:hAnsi="Arial Black" w:cs="Aharoni"/>
                    </w:rPr>
                    <w:t xml:space="preserve">At </w:t>
                  </w:r>
                </w:p>
                <w:p w14:paraId="6294F170" w14:textId="77777777" w:rsidR="00A6408A" w:rsidRPr="00313C24" w:rsidRDefault="00A6408A">
                  <w:pPr>
                    <w:pStyle w:val="Line"/>
                    <w:rPr>
                      <w:rFonts w:ascii="Arial Black" w:hAnsi="Arial Black" w:cs="Aharoni"/>
                    </w:rPr>
                  </w:pPr>
                </w:p>
                <w:p w14:paraId="05733590" w14:textId="10257827" w:rsidR="00A6408A" w:rsidRPr="00313C24" w:rsidRDefault="00A55ABE" w:rsidP="00E030C2">
                  <w:pPr>
                    <w:pStyle w:val="Heading2"/>
                    <w:rPr>
                      <w:rFonts w:ascii="Arial Black" w:hAnsi="Arial Black" w:cs="Aharoni"/>
                    </w:rPr>
                  </w:pP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session topics:</w:t>
                  </w:r>
                  <w:r w:rsidRPr="00313C24">
                    <w:rPr>
                      <w:rFonts w:ascii="Arial Black" w:hAnsi="Arial Black" w:cs="Aharoni"/>
                    </w:rPr>
                    <w:t xml:space="preserve"> </w:t>
                  </w: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~p</w:t>
                  </w:r>
                  <w:r w:rsidR="00940408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ersonal </w:t>
                  </w: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boundaries ~feelings          ~types of relationships ~</w:t>
                  </w:r>
                  <w:proofErr w:type="gramStart"/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Communication  ~</w:t>
                  </w:r>
                  <w:proofErr w:type="gramEnd"/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Personal Safety ~Sexual </w:t>
                  </w:r>
                  <w:proofErr w:type="gramStart"/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health  ~</w:t>
                  </w:r>
                  <w:proofErr w:type="gramEnd"/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Gender differences   ~social ACTIVITIES    ~DATING PROCESS</w:t>
                  </w:r>
                  <w:r w:rsidRPr="00313C24">
                    <w:rPr>
                      <w:rFonts w:ascii="Arial Black" w:hAnsi="Arial Black" w:cs="Aharoni"/>
                      <w:sz w:val="28"/>
                      <w:szCs w:val="28"/>
                    </w:rPr>
                    <w:t xml:space="preserve">    </w:t>
                  </w:r>
                </w:p>
                <w:p w14:paraId="2FDA8C50" w14:textId="77777777" w:rsidR="00A6408A" w:rsidRPr="00313C24" w:rsidRDefault="00A6408A">
                  <w:pPr>
                    <w:pStyle w:val="Line"/>
                    <w:rPr>
                      <w:rFonts w:ascii="Arial Black" w:hAnsi="Arial Black" w:cs="Aharoni"/>
                    </w:rPr>
                  </w:pPr>
                </w:p>
                <w:p w14:paraId="6E4598F9" w14:textId="386C5016" w:rsidR="00A6408A" w:rsidRPr="00313C24" w:rsidRDefault="00A55ABE">
                  <w:pPr>
                    <w:pStyle w:val="Heading2"/>
                    <w:rPr>
                      <w:rFonts w:ascii="Arial Black" w:hAnsi="Arial Black" w:cs="Aharoni"/>
                    </w:rPr>
                  </w:pP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>w</w:t>
                  </w:r>
                  <w:r w:rsidR="00940408">
                    <w:rPr>
                      <w:rFonts w:ascii="Arial Black" w:hAnsi="Arial Black" w:cs="Aharoni"/>
                      <w:sz w:val="24"/>
                      <w:szCs w:val="24"/>
                    </w:rPr>
                    <w:t>HO</w:t>
                  </w:r>
                  <w:r w:rsidRPr="00313C24">
                    <w:rPr>
                      <w:rFonts w:ascii="Arial Black" w:hAnsi="Arial Black" w:cs="Aharoni"/>
                      <w:sz w:val="24"/>
                      <w:szCs w:val="24"/>
                    </w:rPr>
                    <w:t xml:space="preserve"> to contact: </w:t>
                  </w:r>
                  <w:r w:rsidR="00972AA8" w:rsidRPr="007A5281">
                    <w:rPr>
                      <w:rFonts w:ascii="Arial Black" w:hAnsi="Arial Black" w:cs="Aharoni"/>
                      <w:sz w:val="22"/>
                      <w:szCs w:val="22"/>
                    </w:rPr>
                    <w:t xml:space="preserve">Nicholai Hoefferle or emily king </w:t>
                  </w:r>
                  <w:r w:rsidRPr="007A5281">
                    <w:rPr>
                      <w:rFonts w:ascii="Arial Black" w:hAnsi="Arial Black" w:cs="Aharoni"/>
                      <w:color w:val="0F28E1"/>
                      <w:sz w:val="18"/>
                      <w:szCs w:val="18"/>
                      <w:highlight w:val="yellow"/>
                    </w:rPr>
                    <w:t>friendshipanddating@hopealaska.org</w:t>
                  </w:r>
                </w:p>
              </w:tc>
            </w:tr>
            <w:tr w:rsidR="00A6408A" w:rsidRPr="00313C24" w14:paraId="448ECC08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51D07113" w14:textId="77777777" w:rsidR="00A6408A" w:rsidRPr="00313C24" w:rsidRDefault="00A6408A">
                  <w:pPr>
                    <w:rPr>
                      <w:rFonts w:ascii="Arial Black" w:hAnsi="Arial Black" w:cs="Aharoni"/>
                    </w:rPr>
                  </w:pPr>
                </w:p>
              </w:tc>
            </w:tr>
            <w:tr w:rsidR="00A6408A" w:rsidRPr="00313C24" w14:paraId="1CF9DC90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39D182A6" w14:textId="77777777" w:rsidR="007A5281" w:rsidRPr="007A5281" w:rsidRDefault="007A5281" w:rsidP="007A5281">
                  <w:pPr>
                    <w:pStyle w:val="Heading3"/>
                    <w:rPr>
                      <w:rFonts w:ascii="Arial Black" w:hAnsi="Arial Black" w:cs="Aharoni"/>
                      <w:sz w:val="18"/>
                      <w:szCs w:val="18"/>
                    </w:rPr>
                  </w:pPr>
                  <w:r w:rsidRPr="007A5281">
                    <w:rPr>
                      <w:rFonts w:ascii="Arial Black" w:hAnsi="Arial Black" w:cs="Aharoni"/>
                      <w:sz w:val="18"/>
                      <w:szCs w:val="18"/>
                    </w:rPr>
                    <w:t>Sponsors</w:t>
                  </w:r>
                </w:p>
                <w:p w14:paraId="358DF4F8" w14:textId="77777777" w:rsidR="007A5281" w:rsidRPr="007A5281" w:rsidRDefault="00000000" w:rsidP="007A5281">
                  <w:pPr>
                    <w:pStyle w:val="ContactInfo"/>
                    <w:rPr>
                      <w:rFonts w:ascii="Arial Black" w:hAnsi="Arial Black" w:cs="Aharoni"/>
                      <w:sz w:val="18"/>
                      <w:szCs w:val="18"/>
                    </w:rPr>
                  </w:pPr>
                  <w:sdt>
                    <w:sdtPr>
                      <w:rPr>
                        <w:rFonts w:ascii="Arial Black" w:hAnsi="Arial Black" w:cs="Aharoni"/>
                        <w:sz w:val="18"/>
                        <w:szCs w:val="18"/>
                      </w:rPr>
                      <w:id w:val="857003158"/>
                      <w:placeholder>
                        <w:docPart w:val="2463826D45F749B79CA9A5487A8FF1FD"/>
                      </w:placeholder>
                      <w15:appearance w15:val="hidden"/>
                      <w:text w:multiLine="1"/>
                    </w:sdtPr>
                    <w:sdtContent>
                      <w:r w:rsidR="007A5281" w:rsidRPr="007A5281">
                        <w:rPr>
                          <w:rFonts w:ascii="Arial Black" w:hAnsi="Arial Black" w:cs="Aharoni"/>
                          <w:sz w:val="18"/>
                          <w:szCs w:val="18"/>
                        </w:rPr>
                        <w:t>Hope Community Resources</w:t>
                      </w:r>
                      <w:r w:rsidR="007A5281" w:rsidRPr="007A5281">
                        <w:rPr>
                          <w:rFonts w:ascii="Arial Black" w:hAnsi="Arial Black" w:cs="Aharoni"/>
                          <w:sz w:val="18"/>
                          <w:szCs w:val="18"/>
                        </w:rPr>
                        <w:br/>
                        <w:t xml:space="preserve">UAA Center for Human Development </w:t>
                      </w:r>
                    </w:sdtContent>
                  </w:sdt>
                </w:p>
                <w:p w14:paraId="21FB9FB1" w14:textId="77777777" w:rsidR="007A5281" w:rsidRPr="007A5281" w:rsidRDefault="007A5281" w:rsidP="007A5281">
                  <w:pPr>
                    <w:pStyle w:val="ContactInfo"/>
                    <w:rPr>
                      <w:rFonts w:ascii="Arial Black" w:hAnsi="Arial Black" w:cs="Aharoni"/>
                      <w:color w:val="FFFF00"/>
                      <w:sz w:val="18"/>
                      <w:szCs w:val="18"/>
                    </w:rPr>
                  </w:pPr>
                  <w:r w:rsidRPr="007A5281">
                    <w:rPr>
                      <w:rFonts w:ascii="Arial Black" w:hAnsi="Arial Black" w:cs="Aharoni"/>
                      <w:color w:val="FFFF00"/>
                      <w:sz w:val="18"/>
                      <w:szCs w:val="18"/>
                    </w:rPr>
                    <w:t>Sign up with us by October 10</w:t>
                  </w:r>
                  <w:r w:rsidRPr="007A5281">
                    <w:rPr>
                      <w:rFonts w:ascii="Arial Black" w:hAnsi="Arial Black" w:cs="Aharoni"/>
                      <w:color w:val="FFFF00"/>
                      <w:sz w:val="18"/>
                      <w:szCs w:val="18"/>
                      <w:vertAlign w:val="superscript"/>
                    </w:rPr>
                    <w:t>th</w:t>
                  </w:r>
                  <w:r w:rsidRPr="007A5281">
                    <w:rPr>
                      <w:rFonts w:ascii="Arial Black" w:hAnsi="Arial Black" w:cs="Aharoni"/>
                      <w:color w:val="FFFF00"/>
                      <w:sz w:val="18"/>
                      <w:szCs w:val="18"/>
                    </w:rPr>
                    <w:t>, 2025</w:t>
                  </w:r>
                </w:p>
                <w:p w14:paraId="4D2A1BB9" w14:textId="77777777" w:rsidR="007A5281" w:rsidRPr="00C66BAC" w:rsidRDefault="007A5281" w:rsidP="007A5281">
                  <w:pPr>
                    <w:pStyle w:val="Heading2"/>
                    <w:jc w:val="left"/>
                    <w:rPr>
                      <w:rFonts w:ascii="Arial Black" w:hAnsi="Arial Black" w:cs="Aharoni"/>
                      <w:color w:val="00524D" w:themeColor="accent2" w:themeShade="80"/>
                      <w:sz w:val="16"/>
                      <w:szCs w:val="16"/>
                    </w:rPr>
                  </w:pPr>
                  <w:hyperlink r:id="rId9" w:history="1">
                    <w:r w:rsidRPr="00C66BAC">
                      <w:rPr>
                        <w:rStyle w:val="Hyperlink"/>
                        <w:rFonts w:ascii="Arial Black" w:hAnsi="Arial Black" w:cs="Aharoni"/>
                        <w:color w:val="00524D" w:themeColor="accent2" w:themeShade="80"/>
                        <w:sz w:val="16"/>
                        <w:szCs w:val="16"/>
                        <w:highlight w:val="yellow"/>
                      </w:rPr>
                      <w:t>https://www.hopealaska.org/friendshipsanddating</w:t>
                    </w:r>
                  </w:hyperlink>
                </w:p>
                <w:p w14:paraId="6DCE4354" w14:textId="2E883121" w:rsidR="00A6408A" w:rsidRPr="00313C24" w:rsidRDefault="00A6408A" w:rsidP="00413F65">
                  <w:pPr>
                    <w:pStyle w:val="ContactInfo"/>
                    <w:rPr>
                      <w:rFonts w:ascii="Arial Black" w:hAnsi="Arial Black" w:cs="Aharoni"/>
                    </w:rPr>
                  </w:pPr>
                </w:p>
              </w:tc>
            </w:tr>
          </w:tbl>
          <w:p w14:paraId="388F3B48" w14:textId="77777777" w:rsidR="00A6408A" w:rsidRPr="00313C24" w:rsidRDefault="00A6408A">
            <w:pPr>
              <w:rPr>
                <w:rFonts w:ascii="Arial Black" w:hAnsi="Arial Black" w:cs="Aharoni"/>
              </w:rPr>
            </w:pPr>
          </w:p>
        </w:tc>
      </w:tr>
    </w:tbl>
    <w:p w14:paraId="20B7B58B" w14:textId="78B84C37" w:rsidR="00A6408A" w:rsidRPr="00313C24" w:rsidRDefault="00A6408A">
      <w:pPr>
        <w:pStyle w:val="NoSpacing"/>
        <w:rPr>
          <w:rFonts w:ascii="Arial Black" w:hAnsi="Arial Black" w:cs="Aharoni"/>
        </w:rPr>
      </w:pPr>
    </w:p>
    <w:sectPr w:rsidR="00A6408A" w:rsidRPr="00313C2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ABE"/>
    <w:rsid w:val="002772E8"/>
    <w:rsid w:val="00313C24"/>
    <w:rsid w:val="00413F65"/>
    <w:rsid w:val="004E41EC"/>
    <w:rsid w:val="00516C3D"/>
    <w:rsid w:val="005A4825"/>
    <w:rsid w:val="006A495C"/>
    <w:rsid w:val="00711C12"/>
    <w:rsid w:val="007A5281"/>
    <w:rsid w:val="00940408"/>
    <w:rsid w:val="00972AA8"/>
    <w:rsid w:val="009D6FFC"/>
    <w:rsid w:val="009D76D1"/>
    <w:rsid w:val="00A55ABE"/>
    <w:rsid w:val="00A6408A"/>
    <w:rsid w:val="00AC1A6D"/>
    <w:rsid w:val="00C654FB"/>
    <w:rsid w:val="00C66BAC"/>
    <w:rsid w:val="00D35770"/>
    <w:rsid w:val="00D76EB3"/>
    <w:rsid w:val="00E030C2"/>
    <w:rsid w:val="00F3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508A3F"/>
  <w15:chartTrackingRefBased/>
  <w15:docId w15:val="{98B62164-C82D-43C0-8782-C4965666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A5281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2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fif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opealaska.org/friendshipsanddati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ing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463826D45F749B79CA9A5487A8FF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E663F-EF33-4C13-B1C3-9985ADED33A2}"/>
      </w:docPartPr>
      <w:docPartBody>
        <w:p w:rsidR="002C2AC8" w:rsidRDefault="002C2AC8" w:rsidP="002C2AC8">
          <w:pPr>
            <w:pStyle w:val="2463826D45F749B79CA9A5487A8FF1FD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D17"/>
    <w:rsid w:val="002C2AC8"/>
    <w:rsid w:val="004E41EC"/>
    <w:rsid w:val="005A4825"/>
    <w:rsid w:val="006A495C"/>
    <w:rsid w:val="007A2ED7"/>
    <w:rsid w:val="00E84D17"/>
    <w:rsid w:val="00F3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63826D45F749B79CA9A5487A8FF1FD">
    <w:name w:val="2463826D45F749B79CA9A5487A8FF1FD"/>
    <w:rsid w:val="002C2AC8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60</TotalTime>
  <Pages>2</Pages>
  <Words>91</Words>
  <Characters>595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King</dc:creator>
  <cp:keywords/>
  <dc:description/>
  <cp:lastModifiedBy>Emily Vogel</cp:lastModifiedBy>
  <cp:revision>8</cp:revision>
  <cp:lastPrinted>2025-09-15T17:32:00Z</cp:lastPrinted>
  <dcterms:created xsi:type="dcterms:W3CDTF">2023-07-28T16:23:00Z</dcterms:created>
  <dcterms:modified xsi:type="dcterms:W3CDTF">2025-09-19T22:33:00Z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GrammarlyDocumentId">
    <vt:lpwstr>c36da47c-1148-4f3e-a877-49974c04c47d</vt:lpwstr>
  </property>
</Properties>
</file>